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1"/>
        <w:gridCol w:w="3822"/>
      </w:tblGrid>
      <w:tr w:rsidR="00715908" w14:paraId="1359A868" w14:textId="77777777" w:rsidTr="008F65D6">
        <w:trPr>
          <w:cantSplit/>
          <w:trHeight w:hRule="exact" w:val="3005"/>
        </w:trPr>
        <w:tc>
          <w:tcPr>
            <w:tcW w:w="10773" w:type="dxa"/>
            <w:gridSpan w:val="2"/>
            <w:vAlign w:val="center"/>
          </w:tcPr>
          <w:p w14:paraId="566017D7" w14:textId="77777777" w:rsidR="00715908" w:rsidRPr="001C1912" w:rsidRDefault="00715908" w:rsidP="001C1912">
            <w:pPr>
              <w:spacing w:line="216" w:lineRule="auto"/>
              <w:ind w:left="397"/>
              <w:rPr>
                <w:rFonts w:ascii="Futura Std Book" w:hAnsi="Futura Std Book"/>
                <w:sz w:val="32"/>
                <w:szCs w:val="32"/>
              </w:rPr>
            </w:pPr>
            <w:bookmarkStart w:id="0" w:name="_GoBack"/>
            <w:bookmarkEnd w:id="0"/>
            <w:r w:rsidRPr="001C1912">
              <w:rPr>
                <w:rFonts w:ascii="Futura Std Book" w:hAnsi="Futura Std Book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5919980" wp14:editId="6DBAC8A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822621" cy="1763486"/>
                  <wp:effectExtent l="19050" t="0" r="0" b="0"/>
                  <wp:wrapNone/>
                  <wp:docPr id="2" name="Picture 1" descr="Clubs poster yellow 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yellow banner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621" cy="176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C1912">
              <w:rPr>
                <w:rFonts w:ascii="Futura Std Book" w:hAnsi="Futura Std Book"/>
                <w:noProof/>
                <w:sz w:val="32"/>
                <w:szCs w:val="32"/>
                <w:lang w:eastAsia="en-GB"/>
              </w:rPr>
              <w:t xml:space="preserve"> </w:t>
            </w:r>
          </w:p>
          <w:p w14:paraId="3F7F799C" w14:textId="77777777" w:rsidR="001C1912" w:rsidRPr="001C1912" w:rsidRDefault="001C1912" w:rsidP="00B3478A">
            <w:pPr>
              <w:spacing w:line="216" w:lineRule="auto"/>
              <w:ind w:left="397"/>
              <w:rPr>
                <w:rFonts w:ascii="Futura Std Book" w:hAnsi="Futura Std Book"/>
                <w:color w:val="24536D" w:themeColor="text1"/>
                <w:sz w:val="92"/>
                <w:szCs w:val="92"/>
              </w:rPr>
            </w:pPr>
            <w:r w:rsidRPr="001C1912">
              <w:rPr>
                <w:rFonts w:ascii="Futura Std Book" w:hAnsi="Futura Std Book"/>
                <w:color w:val="24536D" w:themeColor="text1"/>
                <w:sz w:val="92"/>
                <w:szCs w:val="92"/>
              </w:rPr>
              <w:t>ANYTOWN TWINS</w:t>
            </w:r>
          </w:p>
          <w:p w14:paraId="18691BBC" w14:textId="77777777" w:rsidR="002B5EB8" w:rsidRPr="002B5EB8" w:rsidRDefault="00715908" w:rsidP="001C1912">
            <w:pPr>
              <w:spacing w:line="216" w:lineRule="auto"/>
              <w:ind w:left="397"/>
              <w:rPr>
                <w:rFonts w:ascii="Futura Std Book" w:hAnsi="Futura Std Book"/>
                <w:color w:val="24536D" w:themeColor="text1"/>
                <w:sz w:val="92"/>
                <w:szCs w:val="92"/>
              </w:rPr>
            </w:pPr>
            <w:r w:rsidRPr="001C1912">
              <w:rPr>
                <w:rFonts w:ascii="Futura Std Book" w:hAnsi="Futura Std Book"/>
                <w:color w:val="24536D" w:themeColor="text1"/>
                <w:sz w:val="92"/>
                <w:szCs w:val="92"/>
              </w:rPr>
              <w:t>&amp; MULTIPLES CLUB</w:t>
            </w:r>
          </w:p>
        </w:tc>
      </w:tr>
      <w:tr w:rsidR="00715908" w14:paraId="35E5FB04" w14:textId="77777777" w:rsidTr="008B72DD">
        <w:trPr>
          <w:cantSplit/>
          <w:trHeight w:hRule="exact" w:val="4366"/>
        </w:trPr>
        <w:tc>
          <w:tcPr>
            <w:tcW w:w="6951" w:type="dxa"/>
          </w:tcPr>
          <w:p w14:paraId="719E5E97" w14:textId="77777777" w:rsidR="00715908" w:rsidRDefault="00DC4762">
            <w:r>
              <w:rPr>
                <w:noProof/>
                <w:lang w:eastAsia="en-GB"/>
              </w:rPr>
              <w:drawing>
                <wp:inline distT="0" distB="0" distL="0" distR="0" wp14:anchorId="31B0599A" wp14:editId="556A45EE">
                  <wp:extent cx="4358649" cy="2700533"/>
                  <wp:effectExtent l="19050" t="0" r="3801" b="0"/>
                  <wp:docPr id="1" name="Picture 0" descr="Clubs poster 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photo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9" cy="270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639FCBA0" w14:textId="77777777" w:rsidR="006E486D" w:rsidRPr="006E486D" w:rsidRDefault="006E486D" w:rsidP="006E486D">
            <w:pPr>
              <w:jc w:val="center"/>
              <w:rPr>
                <w:rFonts w:ascii="Futura Std Book" w:hAnsi="Futura Std Book"/>
                <w:b/>
                <w:color w:val="FFFFFF" w:themeColor="background1"/>
              </w:rPr>
            </w:pPr>
          </w:p>
          <w:p w14:paraId="0453B43C" w14:textId="77777777" w:rsidR="00715908" w:rsidRPr="003C410C" w:rsidRDefault="00DC4762" w:rsidP="006E486D">
            <w:pPr>
              <w:jc w:val="center"/>
              <w:rPr>
                <w:rFonts w:ascii="Futura Std Book" w:hAnsi="Futura Std Book"/>
                <w:b/>
                <w:color w:val="FFFFFF" w:themeColor="background1"/>
                <w:sz w:val="25"/>
                <w:szCs w:val="25"/>
              </w:rPr>
            </w:pPr>
            <w:r w:rsidRPr="003C410C">
              <w:rPr>
                <w:rFonts w:ascii="Futura Std Book" w:hAnsi="Futura Std Book"/>
                <w:b/>
                <w:noProof/>
                <w:color w:val="FFFFFF" w:themeColor="background1"/>
                <w:sz w:val="25"/>
                <w:szCs w:val="25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6909A542" wp14:editId="3215C11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86012" cy="2705100"/>
                  <wp:effectExtent l="19050" t="0" r="0" b="0"/>
                  <wp:wrapNone/>
                  <wp:docPr id="3" name="Picture 2" descr="Clubs poster lilac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lilac box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12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E486D" w:rsidRPr="003C410C">
              <w:rPr>
                <w:rFonts w:ascii="Futura Std Book" w:hAnsi="Futura Std Book"/>
                <w:b/>
                <w:color w:val="FFFFFF" w:themeColor="background1"/>
                <w:sz w:val="25"/>
                <w:szCs w:val="25"/>
              </w:rPr>
              <w:t>Come and make</w:t>
            </w:r>
          </w:p>
          <w:p w14:paraId="1A3625FC" w14:textId="77777777" w:rsidR="006E486D" w:rsidRPr="003C410C" w:rsidRDefault="006E486D" w:rsidP="006E486D">
            <w:pPr>
              <w:jc w:val="center"/>
              <w:rPr>
                <w:rFonts w:ascii="Futura Std Book" w:hAnsi="Futura Std Book"/>
                <w:b/>
                <w:color w:val="FFFFFF" w:themeColor="background1"/>
                <w:sz w:val="25"/>
                <w:szCs w:val="25"/>
              </w:rPr>
            </w:pPr>
            <w:r w:rsidRPr="003C410C">
              <w:rPr>
                <w:rFonts w:ascii="Futura Std Book" w:hAnsi="Futura Std Book"/>
                <w:b/>
                <w:color w:val="FFFFFF" w:themeColor="background1"/>
                <w:sz w:val="25"/>
                <w:szCs w:val="25"/>
              </w:rPr>
              <w:t>friends</w:t>
            </w:r>
          </w:p>
          <w:p w14:paraId="2A5BF343" w14:textId="77777777" w:rsidR="006E486D" w:rsidRPr="003C410C" w:rsidRDefault="006E486D" w:rsidP="006E486D">
            <w:pPr>
              <w:jc w:val="center"/>
              <w:rPr>
                <w:rFonts w:ascii="Futura Std Book" w:hAnsi="Futura Std Book"/>
                <w:b/>
                <w:color w:val="FFFFFF" w:themeColor="background1"/>
                <w:sz w:val="25"/>
                <w:szCs w:val="25"/>
              </w:rPr>
            </w:pPr>
            <w:r w:rsidRPr="003C410C">
              <w:rPr>
                <w:rFonts w:ascii="Futura Std Book" w:hAnsi="Futura Std Book"/>
                <w:b/>
                <w:color w:val="FFFFFF" w:themeColor="background1"/>
                <w:sz w:val="25"/>
                <w:szCs w:val="25"/>
              </w:rPr>
              <w:t>-----</w:t>
            </w:r>
          </w:p>
          <w:p w14:paraId="24902C74" w14:textId="77777777" w:rsidR="006E486D" w:rsidRPr="006E486D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6E486D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Chat to other multiple</w:t>
            </w:r>
          </w:p>
          <w:p w14:paraId="4A06332F" w14:textId="77777777" w:rsidR="006E486D" w:rsidRPr="003C410C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6E486D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birth parents and carers</w:t>
            </w:r>
          </w:p>
          <w:p w14:paraId="6AE67221" w14:textId="77777777" w:rsidR="006E486D" w:rsidRPr="003C410C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3C410C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-----</w:t>
            </w:r>
          </w:p>
          <w:p w14:paraId="25B556F3" w14:textId="77777777" w:rsidR="006E486D" w:rsidRPr="006E486D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6E486D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Lots of toys and</w:t>
            </w:r>
          </w:p>
          <w:p w14:paraId="38D55E9A" w14:textId="77777777" w:rsidR="006E486D" w:rsidRPr="003C410C" w:rsidRDefault="003C410C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3C410C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activities</w:t>
            </w:r>
          </w:p>
          <w:p w14:paraId="6C9B07DE" w14:textId="77777777" w:rsidR="006E486D" w:rsidRPr="003C410C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3C410C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-----</w:t>
            </w:r>
          </w:p>
          <w:p w14:paraId="1289CC42" w14:textId="77777777" w:rsidR="003C410C" w:rsidRPr="003C410C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6E486D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Share tips and</w:t>
            </w:r>
          </w:p>
          <w:p w14:paraId="4B6DB626" w14:textId="77777777" w:rsidR="002B5EB8" w:rsidRPr="006E486D" w:rsidRDefault="006E486D" w:rsidP="006E486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</w:pPr>
            <w:r w:rsidRPr="006E486D">
              <w:rPr>
                <w:rFonts w:ascii="Futura Std Book" w:hAnsi="Futura Std Book" w:cs="Futura Std Book"/>
                <w:b/>
                <w:bCs/>
                <w:color w:val="FFFFFF"/>
                <w:sz w:val="25"/>
                <w:szCs w:val="25"/>
              </w:rPr>
              <w:t>advice</w:t>
            </w:r>
          </w:p>
          <w:p w14:paraId="4AF1B628" w14:textId="77777777" w:rsidR="006E486D" w:rsidRDefault="006E486D" w:rsidP="006E486D">
            <w:pPr>
              <w:jc w:val="center"/>
            </w:pPr>
          </w:p>
        </w:tc>
      </w:tr>
      <w:tr w:rsidR="00AD5615" w14:paraId="4F35C5AF" w14:textId="77777777" w:rsidTr="00CC36EB">
        <w:trPr>
          <w:trHeight w:val="564"/>
        </w:trPr>
        <w:tc>
          <w:tcPr>
            <w:tcW w:w="10773" w:type="dxa"/>
            <w:gridSpan w:val="2"/>
          </w:tcPr>
          <w:p w14:paraId="52DBA42A" w14:textId="77777777" w:rsidR="00AD5615" w:rsidRDefault="00AD5615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079DBA0C" wp14:editId="48F7094B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824663" cy="290512"/>
                  <wp:effectExtent l="19050" t="0" r="0" b="0"/>
                  <wp:wrapNone/>
                  <wp:docPr id="4" name="Picture 3" descr="Clubs poster yellow 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yellow bar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663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5908" w14:paraId="35ECE46C" w14:textId="77777777" w:rsidTr="00A7282A">
        <w:trPr>
          <w:trHeight w:hRule="exact" w:val="6067"/>
        </w:trPr>
        <w:tc>
          <w:tcPr>
            <w:tcW w:w="6951" w:type="dxa"/>
          </w:tcPr>
          <w:p w14:paraId="5CEDB007" w14:textId="77777777" w:rsidR="00B3478A" w:rsidRPr="003C791C" w:rsidRDefault="00E20E44" w:rsidP="00B3478A">
            <w:pPr>
              <w:spacing w:line="264" w:lineRule="auto"/>
              <w:ind w:left="397"/>
              <w:rPr>
                <w:rFonts w:ascii="Futura Std Book" w:hAnsi="Futura Std Book" w:cs="Futura Std Book"/>
                <w:b/>
                <w:bCs/>
                <w:color w:val="FFFFFF"/>
                <w:kern w:val="21"/>
              </w:rPr>
            </w:pPr>
            <w:r w:rsidRPr="003C791C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82C5F28" wp14:editId="694B645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1588</wp:posOffset>
                  </wp:positionV>
                  <wp:extent cx="4359275" cy="3795712"/>
                  <wp:effectExtent l="19050" t="0" r="3175" b="0"/>
                  <wp:wrapNone/>
                  <wp:docPr id="5" name="Picture 4" descr="Clubs poster blue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blue box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275" cy="379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86D423" w14:textId="77777777" w:rsidR="003C791C" w:rsidRPr="003C791C" w:rsidRDefault="003C791C" w:rsidP="00B3478A">
            <w:pPr>
              <w:ind w:left="397"/>
              <w:rPr>
                <w:rFonts w:ascii="Futura Std Book" w:hAnsi="Futura Std Book" w:cs="Futura Std Book"/>
                <w:b/>
                <w:bCs/>
                <w:color w:val="FFFFFF"/>
                <w:kern w:val="21"/>
                <w:sz w:val="40"/>
                <w:szCs w:val="40"/>
              </w:rPr>
            </w:pPr>
            <w:r w:rsidRPr="003C791C">
              <w:rPr>
                <w:rFonts w:ascii="Futura Std Book" w:hAnsi="Futura Std Book" w:cs="Futura Std Book"/>
                <w:b/>
                <w:bCs/>
                <w:color w:val="FFFFFF"/>
                <w:kern w:val="21"/>
                <w:sz w:val="40"/>
                <w:szCs w:val="40"/>
              </w:rPr>
              <w:t>COME ALONG TO OUR TWINS</w:t>
            </w:r>
          </w:p>
          <w:p w14:paraId="40850327" w14:textId="77777777" w:rsidR="00715908" w:rsidRDefault="00B3478A" w:rsidP="00B3478A">
            <w:pPr>
              <w:ind w:left="397"/>
              <w:rPr>
                <w:rFonts w:ascii="Futura Std Book" w:hAnsi="Futura Std Book" w:cs="Futura Std Book"/>
                <w:b/>
                <w:bCs/>
                <w:color w:val="FFFFFF"/>
                <w:kern w:val="21"/>
                <w:sz w:val="40"/>
                <w:szCs w:val="40"/>
              </w:rPr>
            </w:pPr>
            <w:r w:rsidRPr="003C791C">
              <w:rPr>
                <w:rFonts w:ascii="Futura Std Book" w:hAnsi="Futura Std Book" w:cs="Futura Std Book"/>
                <w:b/>
                <w:bCs/>
                <w:color w:val="FFFFFF"/>
                <w:kern w:val="21"/>
                <w:sz w:val="40"/>
                <w:szCs w:val="40"/>
              </w:rPr>
              <w:t>AND MULTIPLES GROUP</w:t>
            </w:r>
          </w:p>
          <w:p w14:paraId="49D6D119" w14:textId="77777777" w:rsidR="00893FDD" w:rsidRDefault="00893FDD" w:rsidP="00893FDD">
            <w:pPr>
              <w:ind w:left="397"/>
              <w:rPr>
                <w:rFonts w:ascii="Arial" w:hAnsi="Arial" w:cs="Arial"/>
                <w:color w:val="24536D" w:themeColor="text1"/>
                <w:sz w:val="32"/>
                <w:szCs w:val="32"/>
              </w:rPr>
            </w:pPr>
          </w:p>
          <w:p w14:paraId="5120956E" w14:textId="77777777" w:rsidR="00893FDD" w:rsidRPr="00893FDD" w:rsidRDefault="00893FDD" w:rsidP="00893FDD">
            <w:pPr>
              <w:spacing w:after="120"/>
              <w:ind w:left="681" w:hanging="284"/>
              <w:rPr>
                <w:rFonts w:ascii="Futura Std Book" w:hAnsi="Futura Std Book"/>
                <w:color w:val="24536D" w:themeColor="text1"/>
                <w:sz w:val="30"/>
                <w:szCs w:val="30"/>
              </w:rPr>
            </w:pPr>
            <w:r w:rsidRPr="00893FDD">
              <w:rPr>
                <w:rFonts w:ascii="Arial" w:hAnsi="Arial" w:cs="Arial"/>
                <w:color w:val="24536D" w:themeColor="text1"/>
                <w:sz w:val="30"/>
                <w:szCs w:val="30"/>
              </w:rPr>
              <w:t>■</w:t>
            </w:r>
            <w:r w:rsidRPr="00893FDD">
              <w:rPr>
                <w:rFonts w:ascii="Futura Std Book" w:hAnsi="Futura Std Book" w:cs="Calibri"/>
                <w:color w:val="24536D" w:themeColor="text1"/>
                <w:sz w:val="30"/>
                <w:szCs w:val="30"/>
              </w:rPr>
              <w:tab/>
              <w:t xml:space="preserve">We are a bump, baby and toddler group for parents and carers of twins, triplets or more. </w:t>
            </w:r>
          </w:p>
          <w:p w14:paraId="6A1185A2" w14:textId="77777777" w:rsidR="00893FDD" w:rsidRPr="00893FDD" w:rsidRDefault="00893FDD" w:rsidP="00893FDD">
            <w:pPr>
              <w:spacing w:after="120"/>
              <w:ind w:left="681" w:hanging="284"/>
              <w:rPr>
                <w:rFonts w:ascii="Futura Std Book" w:hAnsi="Futura Std Book"/>
                <w:color w:val="24536D" w:themeColor="text1"/>
                <w:sz w:val="30"/>
                <w:szCs w:val="30"/>
              </w:rPr>
            </w:pPr>
            <w:r w:rsidRPr="00893FDD">
              <w:rPr>
                <w:rFonts w:ascii="Arial" w:hAnsi="Arial" w:cs="Arial"/>
                <w:color w:val="24536D" w:themeColor="text1"/>
                <w:sz w:val="30"/>
                <w:szCs w:val="30"/>
              </w:rPr>
              <w:t>■</w:t>
            </w:r>
            <w:r w:rsidRPr="00893FDD">
              <w:rPr>
                <w:rFonts w:ascii="Futura Std Book" w:hAnsi="Futura Std Book" w:cs="Calibri"/>
                <w:color w:val="24536D" w:themeColor="text1"/>
                <w:sz w:val="30"/>
                <w:szCs w:val="30"/>
              </w:rPr>
              <w:tab/>
              <w:t>We meet on &lt;day and times&gt; for play, cuppa and chat.</w:t>
            </w:r>
          </w:p>
          <w:p w14:paraId="3D408E8A" w14:textId="77777777" w:rsidR="00893FDD" w:rsidRPr="00893FDD" w:rsidRDefault="00893FDD" w:rsidP="00893FDD">
            <w:pPr>
              <w:spacing w:after="120"/>
              <w:ind w:left="681" w:hanging="284"/>
              <w:rPr>
                <w:rFonts w:ascii="Futura Std Book" w:hAnsi="Futura Std Book"/>
                <w:color w:val="24536D" w:themeColor="text1"/>
                <w:sz w:val="30"/>
                <w:szCs w:val="30"/>
              </w:rPr>
            </w:pPr>
            <w:r w:rsidRPr="00893FDD">
              <w:rPr>
                <w:rFonts w:ascii="Arial" w:hAnsi="Arial" w:cs="Arial"/>
                <w:color w:val="24536D" w:themeColor="text1"/>
                <w:sz w:val="30"/>
                <w:szCs w:val="30"/>
              </w:rPr>
              <w:t>■</w:t>
            </w:r>
            <w:r w:rsidRPr="00893FDD">
              <w:rPr>
                <w:rFonts w:ascii="Futura Std Book" w:hAnsi="Futura Std Book" w:cs="Calibri"/>
                <w:color w:val="24536D" w:themeColor="text1"/>
                <w:sz w:val="30"/>
                <w:szCs w:val="30"/>
              </w:rPr>
              <w:tab/>
              <w:t>£&lt;price&gt;</w:t>
            </w:r>
            <w:r w:rsidRPr="00893FDD">
              <w:rPr>
                <w:rFonts w:ascii="Futura Std Book" w:hAnsi="Futura Std Book"/>
                <w:color w:val="24536D" w:themeColor="text1"/>
                <w:sz w:val="30"/>
                <w:szCs w:val="30"/>
              </w:rPr>
              <w:t>/family.</w:t>
            </w:r>
          </w:p>
          <w:p w14:paraId="70A9132E" w14:textId="77777777" w:rsidR="00893FDD" w:rsidRPr="00893FDD" w:rsidRDefault="00893FDD" w:rsidP="00893FDD">
            <w:pPr>
              <w:spacing w:after="120"/>
              <w:ind w:left="681" w:hanging="284"/>
              <w:rPr>
                <w:rFonts w:ascii="Futura Std Book" w:hAnsi="Futura Std Book"/>
                <w:color w:val="24536D" w:themeColor="text1"/>
                <w:sz w:val="30"/>
                <w:szCs w:val="30"/>
              </w:rPr>
            </w:pPr>
            <w:r w:rsidRPr="00893FDD">
              <w:rPr>
                <w:rFonts w:ascii="Arial" w:hAnsi="Arial" w:cs="Arial"/>
                <w:color w:val="24536D" w:themeColor="text1"/>
                <w:sz w:val="30"/>
                <w:szCs w:val="30"/>
              </w:rPr>
              <w:t>■</w:t>
            </w:r>
            <w:r w:rsidRPr="00893FDD">
              <w:rPr>
                <w:rFonts w:ascii="Futura Std Book" w:hAnsi="Futura Std Book" w:cs="Calibri"/>
                <w:color w:val="24536D" w:themeColor="text1"/>
                <w:sz w:val="30"/>
                <w:szCs w:val="30"/>
              </w:rPr>
              <w:tab/>
              <w:t xml:space="preserve">Parking available directly outside the hall. </w:t>
            </w:r>
          </w:p>
          <w:p w14:paraId="2151BDC1" w14:textId="77777777" w:rsidR="008A0FED" w:rsidRPr="008A0FED" w:rsidRDefault="00893FDD" w:rsidP="00893FDD">
            <w:pPr>
              <w:spacing w:after="120"/>
              <w:ind w:left="681" w:hanging="284"/>
              <w:rPr>
                <w:rFonts w:ascii="Futura Std Book" w:hAnsi="Futura Std Book" w:cs="Calibri"/>
                <w:color w:val="24536D" w:themeColor="text1"/>
                <w:sz w:val="30"/>
                <w:szCs w:val="30"/>
              </w:rPr>
            </w:pPr>
            <w:r w:rsidRPr="00893FDD">
              <w:rPr>
                <w:rFonts w:ascii="Arial" w:hAnsi="Arial" w:cs="Arial"/>
                <w:color w:val="24536D" w:themeColor="text1"/>
                <w:sz w:val="30"/>
                <w:szCs w:val="30"/>
              </w:rPr>
              <w:t>■</w:t>
            </w:r>
            <w:r w:rsidRPr="00893FDD">
              <w:rPr>
                <w:rFonts w:ascii="Futura Std Book" w:hAnsi="Futura Std Book" w:cs="Calibri"/>
                <w:color w:val="24536D" w:themeColor="text1"/>
                <w:sz w:val="30"/>
                <w:szCs w:val="30"/>
              </w:rPr>
              <w:tab/>
              <w:t>We also usually meet during school holidays when older siblings are welcome to attend.</w:t>
            </w:r>
          </w:p>
        </w:tc>
        <w:tc>
          <w:tcPr>
            <w:tcW w:w="3822" w:type="dxa"/>
          </w:tcPr>
          <w:p w14:paraId="57E95A45" w14:textId="77777777" w:rsidR="008A0FED" w:rsidRDefault="008A0FED" w:rsidP="00B3478A">
            <w:pPr>
              <w:ind w:left="397"/>
            </w:pPr>
          </w:p>
          <w:p w14:paraId="2E38FC02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24536D"/>
                <w:sz w:val="32"/>
                <w:szCs w:val="32"/>
              </w:rPr>
            </w:pPr>
            <w:r w:rsidRPr="008A0FED">
              <w:rPr>
                <w:rFonts w:ascii="Futura Std Book" w:hAnsi="Futura Std Book" w:cs="Futura Std Book"/>
                <w:b/>
                <w:bCs/>
                <w:color w:val="24536D"/>
                <w:sz w:val="32"/>
                <w:szCs w:val="32"/>
              </w:rPr>
              <w:t>ANYTOWN TWINS</w:t>
            </w:r>
          </w:p>
          <w:p w14:paraId="5B28A4A1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b/>
                <w:bCs/>
                <w:color w:val="24536D"/>
                <w:sz w:val="32"/>
                <w:szCs w:val="32"/>
              </w:rPr>
            </w:pPr>
            <w:r w:rsidRPr="008A0FED">
              <w:rPr>
                <w:rFonts w:ascii="Futura Std Book" w:hAnsi="Futura Std Book" w:cs="Futura Std Book"/>
                <w:b/>
                <w:bCs/>
                <w:color w:val="24536D"/>
                <w:sz w:val="32"/>
                <w:szCs w:val="32"/>
              </w:rPr>
              <w:t>&amp; MULTIPLES CLUB</w:t>
            </w:r>
          </w:p>
          <w:p w14:paraId="41408E67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  <w:r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meets at:</w:t>
            </w:r>
          </w:p>
          <w:p w14:paraId="64A3DE0E" w14:textId="77777777" w:rsid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  <w:r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&lt;a</w:t>
            </w:r>
            <w:r w:rsidRPr="008A0FED"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ddress&gt;</w:t>
            </w:r>
          </w:p>
          <w:p w14:paraId="7D8ABAB7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</w:p>
          <w:p w14:paraId="4E29F371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  <w:r w:rsidRPr="008A0FED"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&lt;</w:t>
            </w:r>
            <w:r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d</w:t>
            </w:r>
            <w:r w:rsidRPr="008A0FED"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ay and time&gt;</w:t>
            </w:r>
          </w:p>
          <w:p w14:paraId="3A6D24B8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</w:p>
          <w:p w14:paraId="08268B8D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  <w:r w:rsidRPr="008A0FED"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&lt;website&gt;</w:t>
            </w:r>
          </w:p>
          <w:p w14:paraId="49C4587E" w14:textId="77777777" w:rsidR="008A0FED" w:rsidRPr="008A0FED" w:rsidRDefault="008A0FED" w:rsidP="008A0FED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</w:p>
          <w:p w14:paraId="0C83C36D" w14:textId="77777777" w:rsidR="00715908" w:rsidRPr="00A7282A" w:rsidRDefault="008A0FED" w:rsidP="008A0FED">
            <w:pPr>
              <w:widowControl w:val="0"/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rFonts w:ascii="Futura Std Book" w:hAnsi="Futura Std Book" w:cs="Futura Std Book"/>
                <w:color w:val="24536D"/>
                <w:sz w:val="28"/>
                <w:szCs w:val="28"/>
              </w:rPr>
            </w:pPr>
            <w:r w:rsidRPr="008A0FED"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&lt;</w:t>
            </w:r>
            <w:r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e</w:t>
            </w:r>
            <w:r w:rsidRPr="008A0FED">
              <w:rPr>
                <w:rFonts w:ascii="Futura Std Book" w:hAnsi="Futura Std Book" w:cs="Futura Std Book"/>
                <w:color w:val="24536D"/>
                <w:sz w:val="28"/>
                <w:szCs w:val="28"/>
              </w:rPr>
              <w:t>mail address&gt;</w:t>
            </w:r>
            <w:r w:rsidR="00E20E44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C560DAB" wp14:editId="5C571058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384713" cy="3796146"/>
                  <wp:effectExtent l="19050" t="0" r="0" b="0"/>
                  <wp:wrapNone/>
                  <wp:docPr id="6" name="Picture 5" descr="Clubs poster pink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pink box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13" cy="379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5908" w14:paraId="454A832B" w14:textId="77777777" w:rsidTr="00092324">
        <w:trPr>
          <w:cantSplit/>
          <w:trHeight w:hRule="exact" w:val="1725"/>
        </w:trPr>
        <w:tc>
          <w:tcPr>
            <w:tcW w:w="6951" w:type="dxa"/>
          </w:tcPr>
          <w:p w14:paraId="5C03C312" w14:textId="77777777" w:rsidR="00715908" w:rsidRDefault="00F40017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31AD4CA" wp14:editId="0762148A">
                  <wp:simplePos x="0" y="0"/>
                  <wp:positionH relativeFrom="column">
                    <wp:posOffset>16559</wp:posOffset>
                  </wp:positionH>
                  <wp:positionV relativeFrom="paragraph">
                    <wp:posOffset>635</wp:posOffset>
                  </wp:positionV>
                  <wp:extent cx="4362206" cy="1055077"/>
                  <wp:effectExtent l="19050" t="0" r="244" b="0"/>
                  <wp:wrapNone/>
                  <wp:docPr id="8" name="Picture 7" descr="Clubs poster navy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ubs poster navy box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206" cy="105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5F8074" w14:textId="77777777" w:rsidR="007C2D01" w:rsidRPr="007D19B6" w:rsidRDefault="007D19B6" w:rsidP="007D19B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Futura Italic" w:hAnsi="Futura Italic" w:cs="Futura Italic"/>
                <w:color w:val="FFFFFF"/>
                <w:sz w:val="32"/>
                <w:szCs w:val="32"/>
              </w:rPr>
            </w:pPr>
            <w:r w:rsidRPr="007D19B6">
              <w:rPr>
                <w:rFonts w:ascii="Futura Italic" w:hAnsi="Futura Italic" w:cs="Futura Italic"/>
                <w:color w:val="FFFFFF"/>
                <w:sz w:val="32"/>
                <w:szCs w:val="32"/>
              </w:rPr>
              <w:t xml:space="preserve">(The photo and text on this poster can be </w:t>
            </w:r>
            <w:r>
              <w:rPr>
                <w:rFonts w:ascii="Futura Italic" w:hAnsi="Futura Italic" w:cs="Futura Italic"/>
                <w:color w:val="FFFFFF"/>
                <w:sz w:val="32"/>
                <w:szCs w:val="32"/>
              </w:rPr>
              <w:t xml:space="preserve">amended to suit your club; the content on this </w:t>
            </w:r>
            <w:r w:rsidRPr="007D19B6">
              <w:rPr>
                <w:rFonts w:ascii="Futura Italic" w:hAnsi="Futura Italic" w:cs="Futura Italic"/>
                <w:color w:val="FFFFFF"/>
                <w:sz w:val="32"/>
                <w:szCs w:val="32"/>
              </w:rPr>
              <w:t>template is</w:t>
            </w:r>
            <w:r>
              <w:rPr>
                <w:rFonts w:ascii="Futura Italic" w:hAnsi="Futura Italic" w:cs="Futura Italic"/>
                <w:color w:val="FFFFFF"/>
                <w:sz w:val="32"/>
                <w:szCs w:val="32"/>
              </w:rPr>
              <w:t xml:space="preserve"> </w:t>
            </w:r>
            <w:r w:rsidRPr="007D19B6">
              <w:rPr>
                <w:rFonts w:ascii="Futura Italic" w:hAnsi="Futura Italic" w:cs="Futura Italic"/>
                <w:color w:val="FFFFFF"/>
                <w:sz w:val="32"/>
                <w:szCs w:val="32"/>
              </w:rPr>
              <w:t>just an example)</w:t>
            </w:r>
          </w:p>
          <w:p w14:paraId="45CF9FBB" w14:textId="77777777" w:rsidR="007D19B6" w:rsidRDefault="007D19B6"/>
        </w:tc>
        <w:tc>
          <w:tcPr>
            <w:tcW w:w="3822" w:type="dxa"/>
          </w:tcPr>
          <w:p w14:paraId="492FAE9C" w14:textId="77777777" w:rsidR="00715908" w:rsidRDefault="00F40017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8BAACBA" wp14:editId="0C813710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69850</wp:posOffset>
                  </wp:positionV>
                  <wp:extent cx="2105660" cy="955675"/>
                  <wp:effectExtent l="0" t="0" r="0" b="0"/>
                  <wp:wrapSquare wrapText="bothSides"/>
                  <wp:docPr id="9" name="Picture 8" descr="TT Registered Club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 Registered Club logo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696E30F" w14:textId="77777777" w:rsidR="00491D41" w:rsidRDefault="00491D41"/>
    <w:sectPr w:rsidR="00491D41" w:rsidSect="00F40017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8B7434-B086-48B3-8E66-DAF1217FDAF4}"/>
    <w:embedBold r:id="rId2" w:fontKey="{7DA5089E-C053-4646-88CD-0C1AB9197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6A2CF74-9AC2-4AEB-B45C-69EB9020BC16}"/>
  </w:font>
  <w:font w:name="Futura Std Book">
    <w:panose1 w:val="020B0502020204020303"/>
    <w:charset w:val="00"/>
    <w:family w:val="swiss"/>
    <w:notTrueType/>
    <w:pitch w:val="variable"/>
    <w:sig w:usb0="A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Italic">
    <w:altName w:val="Century Gothic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D370C9-6909-4E1F-BEFC-C4CAB2F83E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908"/>
    <w:rsid w:val="00007966"/>
    <w:rsid w:val="00092324"/>
    <w:rsid w:val="000D56AE"/>
    <w:rsid w:val="001C1912"/>
    <w:rsid w:val="002450BB"/>
    <w:rsid w:val="002459B1"/>
    <w:rsid w:val="002B5EB8"/>
    <w:rsid w:val="003C410C"/>
    <w:rsid w:val="003C791C"/>
    <w:rsid w:val="00491D41"/>
    <w:rsid w:val="005E2388"/>
    <w:rsid w:val="00656ACA"/>
    <w:rsid w:val="006E486D"/>
    <w:rsid w:val="00715908"/>
    <w:rsid w:val="007C2D01"/>
    <w:rsid w:val="007C3146"/>
    <w:rsid w:val="007D19B6"/>
    <w:rsid w:val="00893FDD"/>
    <w:rsid w:val="008A0FED"/>
    <w:rsid w:val="008B72DD"/>
    <w:rsid w:val="008F65D6"/>
    <w:rsid w:val="009756AB"/>
    <w:rsid w:val="00A6139D"/>
    <w:rsid w:val="00A7282A"/>
    <w:rsid w:val="00A76314"/>
    <w:rsid w:val="00AD5615"/>
    <w:rsid w:val="00B3381C"/>
    <w:rsid w:val="00B3478A"/>
    <w:rsid w:val="00C779C6"/>
    <w:rsid w:val="00CC36EB"/>
    <w:rsid w:val="00DC4762"/>
    <w:rsid w:val="00E20E44"/>
    <w:rsid w:val="00F4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A1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5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9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s Trust Colour Palette">
      <a:dk1>
        <a:srgbClr val="24536D"/>
      </a:dk1>
      <a:lt1>
        <a:sysClr val="window" lastClr="FFFFFF"/>
      </a:lt1>
      <a:dk2>
        <a:srgbClr val="EE743B"/>
      </a:dk2>
      <a:lt2>
        <a:srgbClr val="F5B3C4"/>
      </a:lt2>
      <a:accent1>
        <a:srgbClr val="96D2D2"/>
      </a:accent1>
      <a:accent2>
        <a:srgbClr val="B1A9D4"/>
      </a:accent2>
      <a:accent3>
        <a:srgbClr val="FFE843"/>
      </a:accent3>
      <a:accent4>
        <a:srgbClr val="A1C861"/>
      </a:accent4>
      <a:accent5>
        <a:srgbClr val="F5B3C4"/>
      </a:accent5>
      <a:accent6>
        <a:srgbClr val="00809C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TT Clubs Poster Template 2020.dotx</Template>
  <TotalTime>1</TotalTime>
  <Pages>1</Pages>
  <Words>135</Words>
  <Characters>620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</dc:creator>
  <cp:lastModifiedBy>Rachel Franklin</cp:lastModifiedBy>
  <cp:revision>2</cp:revision>
  <cp:lastPrinted>2020-03-23T11:55:00Z</cp:lastPrinted>
  <dcterms:created xsi:type="dcterms:W3CDTF">2020-03-30T13:07:00Z</dcterms:created>
  <dcterms:modified xsi:type="dcterms:W3CDTF">2020-03-30T13:07:00Z</dcterms:modified>
</cp:coreProperties>
</file>